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马鞍山市雨山区区直部门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2022年公开招聘派遣制工作人员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1778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7942BF"/>
    <w:rsid w:val="079E3E7E"/>
    <w:rsid w:val="07CA4C73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33A0AA7"/>
    <w:rsid w:val="259339BE"/>
    <w:rsid w:val="267E7761"/>
    <w:rsid w:val="28326113"/>
    <w:rsid w:val="29337C22"/>
    <w:rsid w:val="2A393855"/>
    <w:rsid w:val="2B8A0CF7"/>
    <w:rsid w:val="2B957D5B"/>
    <w:rsid w:val="2D3E6DCD"/>
    <w:rsid w:val="30D24471"/>
    <w:rsid w:val="33657589"/>
    <w:rsid w:val="3723361C"/>
    <w:rsid w:val="380D464E"/>
    <w:rsid w:val="3CC54CE2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62F7AEA"/>
    <w:rsid w:val="77C2735F"/>
    <w:rsid w:val="79020212"/>
    <w:rsid w:val="79642351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2022-06-17T00:34:39Z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180B164673754BD0BAAA43245EAEA656</vt:lpwstr>
  </property>
</Properties>
</file>