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当涂县太白镇人民政府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2022年公开招聘村级后备干部（村居工作者）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635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09D71F9"/>
    <w:rsid w:val="259339BE"/>
    <w:rsid w:val="267E7761"/>
    <w:rsid w:val="28326113"/>
    <w:rsid w:val="286A062E"/>
    <w:rsid w:val="29337C22"/>
    <w:rsid w:val="2A393855"/>
    <w:rsid w:val="2B8A0CF7"/>
    <w:rsid w:val="2B957D5B"/>
    <w:rsid w:val="2D3E6DCD"/>
    <w:rsid w:val="2FAB2E1C"/>
    <w:rsid w:val="33657589"/>
    <w:rsid w:val="3723361C"/>
    <w:rsid w:val="380D464E"/>
    <w:rsid w:val="3C5C7810"/>
    <w:rsid w:val="46CD7264"/>
    <w:rsid w:val="49B418E4"/>
    <w:rsid w:val="4DB83C20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CFA07A1"/>
    <w:rsid w:val="6D251E17"/>
    <w:rsid w:val="79020212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1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Administrator</cp:lastModifiedBy>
  <cp:lastPrinted>2020-04-10T01:54:00Z</cp:lastPrinted>
  <dcterms:modified xsi:type="dcterms:W3CDTF">2022-02-23T02:10:25Z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180B164673754BD0BAAA43245EAEA656</vt:lpwstr>
  </property>
</Properties>
</file>