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马鞍山市雨山区区直部门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2022年公开招聘派遣制储备工作人员报名表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216535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112395</wp:posOffset>
            </wp:positionH>
            <wp:positionV relativeFrom="page">
              <wp:posOffset>876300</wp:posOffset>
            </wp:positionV>
            <wp:extent cx="6370320" cy="9060180"/>
            <wp:effectExtent l="0" t="0" r="0" b="7620"/>
            <wp:wrapNone/>
            <wp:docPr id="7" name="图片 7" descr="6d8935ee4f53fb9ce0bafa713db1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8935ee4f53fb9ce0bafa713db12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cs="宋体"/>
          <w:sz w:val="44"/>
          <w:szCs w:val="44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94375" cy="8459470"/>
            <wp:effectExtent l="0" t="0" r="15875" b="17780"/>
            <wp:docPr id="8" name="图片 8" descr="d31419878cef7e2371a2f0a67ee7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31419878cef7e2371a2f0a67ee76c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4375" cy="845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5336A70"/>
    <w:rsid w:val="055F382A"/>
    <w:rsid w:val="0B2C6B85"/>
    <w:rsid w:val="0BD2703B"/>
    <w:rsid w:val="0C457FF2"/>
    <w:rsid w:val="139D146D"/>
    <w:rsid w:val="13BA15A4"/>
    <w:rsid w:val="13FA4332"/>
    <w:rsid w:val="14076315"/>
    <w:rsid w:val="14EE3709"/>
    <w:rsid w:val="15086D70"/>
    <w:rsid w:val="18892685"/>
    <w:rsid w:val="1B6928D7"/>
    <w:rsid w:val="1CBC7E77"/>
    <w:rsid w:val="1FB95CFC"/>
    <w:rsid w:val="259339BE"/>
    <w:rsid w:val="267E7761"/>
    <w:rsid w:val="28326113"/>
    <w:rsid w:val="29337C22"/>
    <w:rsid w:val="2A393855"/>
    <w:rsid w:val="2B8A0CF7"/>
    <w:rsid w:val="2B957D5B"/>
    <w:rsid w:val="2D3E6DCD"/>
    <w:rsid w:val="2DFA3B82"/>
    <w:rsid w:val="322A2668"/>
    <w:rsid w:val="33657589"/>
    <w:rsid w:val="3723361C"/>
    <w:rsid w:val="380D464E"/>
    <w:rsid w:val="46CD7264"/>
    <w:rsid w:val="49B418E4"/>
    <w:rsid w:val="501A6AFA"/>
    <w:rsid w:val="50A41C95"/>
    <w:rsid w:val="517204FB"/>
    <w:rsid w:val="591D63EB"/>
    <w:rsid w:val="59AF6A11"/>
    <w:rsid w:val="5C4428AB"/>
    <w:rsid w:val="5FE33DB9"/>
    <w:rsid w:val="60530D13"/>
    <w:rsid w:val="61DB441B"/>
    <w:rsid w:val="62F76CCA"/>
    <w:rsid w:val="643E4BB7"/>
    <w:rsid w:val="6D251E17"/>
    <w:rsid w:val="79020212"/>
    <w:rsid w:val="7ADA5D44"/>
    <w:rsid w:val="7B0C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styleId="8">
    <w:name w:val="Strong"/>
    <w:basedOn w:val="7"/>
    <w:qFormat/>
    <w:locked/>
    <w:uiPriority w:val="0"/>
    <w:rPr>
      <w:b/>
    </w:rPr>
  </w:style>
  <w:style w:type="character" w:customStyle="1" w:styleId="9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10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1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3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夜晚換下的嫁衣情絮綸亂</cp:lastModifiedBy>
  <cp:lastPrinted>2020-04-10T01:54:00Z</cp:lastPrinted>
  <dcterms:modified xsi:type="dcterms:W3CDTF">2022-02-15T06:26:01Z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180B164673754BD0BAAA43245EAEA656</vt:lpwstr>
  </property>
</Properties>
</file>